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C5F" w:rsidRDefault="0059529A" w:rsidP="00C27C5F">
      <w:pPr>
        <w:ind w:right="1080"/>
      </w:pPr>
      <w:r>
        <w:rPr>
          <w:noProof/>
          <w:szCs w:val="20"/>
          <w:lang w:val="da-DK" w:eastAsia="da-D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772400" cy="10058400"/>
            <wp:effectExtent l="0" t="0" r="0" b="0"/>
            <wp:wrapNone/>
            <wp:docPr id="20" name="Bild 20" descr="5282-SS_Product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282-SS_ProductSumma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C5F" w:rsidRDefault="00C27C5F" w:rsidP="00C27C5F"/>
    <w:p w:rsidR="00C27C5F" w:rsidRDefault="00C27C5F" w:rsidP="00C27C5F"/>
    <w:p w:rsidR="00C27C5F" w:rsidRDefault="00C27C5F" w:rsidP="00C27C5F"/>
    <w:p w:rsidR="00C27C5F" w:rsidRDefault="00C27C5F" w:rsidP="00C27C5F"/>
    <w:p w:rsidR="00C27C5F" w:rsidRDefault="00C27C5F" w:rsidP="00C27C5F"/>
    <w:p w:rsidR="00C27C5F" w:rsidRDefault="0059529A" w:rsidP="00C27C5F"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7691120</wp:posOffset>
                </wp:positionV>
                <wp:extent cx="6286500" cy="457200"/>
                <wp:effectExtent l="3810" t="0" r="0" b="1270"/>
                <wp:wrapSquare wrapText="bothSides"/>
                <wp:docPr id="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A83" w:rsidRPr="00800C97" w:rsidRDefault="008A1A83" w:rsidP="008A1A83">
                            <w:pPr>
                              <w:widowControl w:val="0"/>
                              <w:tabs>
                                <w:tab w:val="left" w:pos="0"/>
                                <w:tab w:val="left" w:pos="43"/>
                                <w:tab w:val="left" w:pos="1440"/>
                                <w:tab w:val="left" w:pos="1483"/>
                                <w:tab w:val="left" w:pos="2880"/>
                                <w:tab w:val="left" w:pos="2923"/>
                                <w:tab w:val="left" w:pos="4320"/>
                              </w:tabs>
                              <w:rPr>
                                <w:rFonts w:ascii="Arial" w:hAnsi="Arial" w:cs="Arial"/>
                                <w:color w:val="A6A6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6A6A6"/>
                                <w:sz w:val="16"/>
                                <w:szCs w:val="16"/>
                              </w:rPr>
                              <w:t xml:space="preserve">SINGER, </w:t>
                            </w:r>
                            <w:r w:rsidRPr="00800C97">
                              <w:rPr>
                                <w:rFonts w:ascii="Arial" w:hAnsi="Arial" w:cs="Arial"/>
                                <w:color w:val="A6A6A6"/>
                                <w:sz w:val="16"/>
                                <w:szCs w:val="16"/>
                              </w:rPr>
                              <w:t>the Cameo "S" Design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16"/>
                                <w:szCs w:val="16"/>
                              </w:rPr>
                              <w:t xml:space="preserve"> and TALENT </w:t>
                            </w:r>
                            <w:r w:rsidRPr="00800C97">
                              <w:rPr>
                                <w:rFonts w:ascii="Arial" w:hAnsi="Arial" w:cs="Arial"/>
                                <w:color w:val="A6A6A6"/>
                                <w:sz w:val="16"/>
                                <w:szCs w:val="16"/>
                              </w:rPr>
                              <w:t>are exclusive trademarks of The Singer Company Limited S.à. r.l. or its Affiliates. ©2011 The Singer Company Limited S.à. r.l. or its Affiliates.  All rights reserved.</w:t>
                            </w:r>
                          </w:p>
                          <w:p w:rsidR="008A1A83" w:rsidRPr="00291DBC" w:rsidRDefault="008A1A83" w:rsidP="008A1A83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76.05pt;margin-top:605.6pt;width:495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v9YtAIAALs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" filled="f" stroked="f">
                <v:textbox>
                  <w:txbxContent>
                    <w:p w:rsidR="008A1A83" w:rsidRPr="00800C97" w:rsidRDefault="008A1A83" w:rsidP="008A1A83">
                      <w:pPr>
                        <w:widowControl w:val="0"/>
                        <w:tabs>
                          <w:tab w:val="left" w:pos="0"/>
                          <w:tab w:val="left" w:pos="43"/>
                          <w:tab w:val="left" w:pos="1440"/>
                          <w:tab w:val="left" w:pos="1483"/>
                          <w:tab w:val="left" w:pos="2880"/>
                          <w:tab w:val="left" w:pos="2923"/>
                          <w:tab w:val="left" w:pos="4320"/>
                        </w:tabs>
                        <w:rPr>
                          <w:rFonts w:ascii="Arial" w:hAnsi="Arial" w:cs="Arial"/>
                          <w:color w:val="A6A6A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A6A6A6"/>
                          <w:sz w:val="16"/>
                          <w:szCs w:val="16"/>
                        </w:rPr>
                        <w:t xml:space="preserve">SINGER, </w:t>
                      </w:r>
                      <w:r w:rsidRPr="00800C97">
                        <w:rPr>
                          <w:rFonts w:ascii="Arial" w:hAnsi="Arial" w:cs="Arial"/>
                          <w:color w:val="A6A6A6"/>
                          <w:sz w:val="16"/>
                          <w:szCs w:val="16"/>
                        </w:rPr>
                        <w:t>the Cameo "S" Design</w:t>
                      </w:r>
                      <w:r>
                        <w:rPr>
                          <w:rFonts w:ascii="Arial" w:hAnsi="Arial" w:cs="Arial"/>
                          <w:color w:val="A6A6A6"/>
                          <w:sz w:val="16"/>
                          <w:szCs w:val="16"/>
                        </w:rPr>
                        <w:t xml:space="preserve"> and TALENT </w:t>
                      </w:r>
                      <w:r w:rsidRPr="00800C97">
                        <w:rPr>
                          <w:rFonts w:ascii="Arial" w:hAnsi="Arial" w:cs="Arial"/>
                          <w:color w:val="A6A6A6"/>
                          <w:sz w:val="16"/>
                          <w:szCs w:val="16"/>
                        </w:rPr>
                        <w:t>are exclusive trademarks of The Singer Company Limited S.à. r.l. or its Affiliates. ©2011 The Singer Company Limited S.à. r.l. or its Affiliates.  All rights reserved.</w:t>
                      </w:r>
                    </w:p>
                    <w:p w:rsidR="008A1A83" w:rsidRPr="00291DBC" w:rsidRDefault="008A1A83" w:rsidP="008A1A83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7C5F" w:rsidRDefault="00C27C5F" w:rsidP="00C27C5F"/>
    <w:p w:rsidR="00C27C5F" w:rsidRDefault="0059529A" w:rsidP="00C27C5F"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86360</wp:posOffset>
                </wp:positionV>
                <wp:extent cx="5131435" cy="457200"/>
                <wp:effectExtent l="0" t="2540" r="3810" b="0"/>
                <wp:wrapNone/>
                <wp:docPr id="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14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0532" w:rsidRPr="006E4A69" w:rsidRDefault="00A50532" w:rsidP="0059529A">
                            <w:pPr>
                              <w:jc w:val="right"/>
                              <w:rPr>
                                <w:rFonts w:ascii="Arial" w:hAnsi="Arial"/>
                                <w:color w:val="8080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44"/>
                                <w:szCs w:val="44"/>
                              </w:rPr>
                              <w:t>Talent</w:t>
                            </w:r>
                            <w:r w:rsidRPr="006E4A69">
                              <w:rPr>
                                <w:rFonts w:ascii="Arial" w:hAnsi="Arial"/>
                                <w:color w:val="808080"/>
                                <w:sz w:val="44"/>
                                <w:szCs w:val="44"/>
                                <w:vertAlign w:val="subscript"/>
                              </w:rPr>
                              <w:t>™</w:t>
                            </w:r>
                            <w:r w:rsidRPr="006E4A69">
                              <w:rPr>
                                <w:rFonts w:ascii="Arial" w:hAnsi="Arial"/>
                                <w:color w:val="8080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808080"/>
                                <w:sz w:val="44"/>
                                <w:szCs w:val="44"/>
                              </w:rPr>
                              <w:t>3323</w:t>
                            </w:r>
                            <w:r w:rsidR="0042789F">
                              <w:rPr>
                                <w:rFonts w:ascii="Arial" w:hAnsi="Arial"/>
                                <w:color w:val="80808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132.65pt;margin-top:6.8pt;width:404.05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JdtwIAAMI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" filled="f" stroked="f">
                <v:textbox>
                  <w:txbxContent>
                    <w:p w:rsidR="00A50532" w:rsidRPr="006E4A69" w:rsidRDefault="00A50532" w:rsidP="0059529A">
                      <w:pPr>
                        <w:jc w:val="right"/>
                        <w:rPr>
                          <w:rFonts w:ascii="Arial" w:hAnsi="Arial"/>
                          <w:color w:val="80808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44"/>
                          <w:szCs w:val="44"/>
                        </w:rPr>
                        <w:t>Talent</w:t>
                      </w:r>
                      <w:r w:rsidRPr="006E4A69">
                        <w:rPr>
                          <w:rFonts w:ascii="Arial" w:hAnsi="Arial"/>
                          <w:color w:val="808080"/>
                          <w:sz w:val="44"/>
                          <w:szCs w:val="44"/>
                          <w:vertAlign w:val="subscript"/>
                        </w:rPr>
                        <w:t>™</w:t>
                      </w:r>
                      <w:r w:rsidRPr="006E4A69">
                        <w:rPr>
                          <w:rFonts w:ascii="Arial" w:hAnsi="Arial"/>
                          <w:color w:val="80808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08080"/>
                          <w:sz w:val="44"/>
                          <w:szCs w:val="44"/>
                        </w:rPr>
                        <w:t>3323</w:t>
                      </w:r>
                      <w:r w:rsidR="0042789F">
                        <w:rPr>
                          <w:rFonts w:ascii="Arial" w:hAnsi="Arial"/>
                          <w:color w:val="808080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27C5F" w:rsidRDefault="00C27C5F" w:rsidP="00C27C5F"/>
    <w:p w:rsidR="00C27C5F" w:rsidRDefault="00C27C5F" w:rsidP="00C27C5F"/>
    <w:p w:rsidR="00C27C5F" w:rsidRDefault="0059529A" w:rsidP="00C27C5F"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132080</wp:posOffset>
                </wp:positionV>
                <wp:extent cx="6515100" cy="0"/>
                <wp:effectExtent l="13335" t="12065" r="5715" b="6985"/>
                <wp:wrapNone/>
                <wp:docPr id="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F2970" id="Line 9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05pt,10.4pt" to="562.0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qxHwIAAEIEAAAOAAAAZHJzL2Uyb0RvYy54bWysU8GO2jAQvVfqP1i+QxIWKE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" strokecolor="#333">
                <v:stroke dashstyle="1 1"/>
              </v:line>
            </w:pict>
          </mc:Fallback>
        </mc:AlternateContent>
      </w:r>
    </w:p>
    <w:p w:rsidR="00C27C5F" w:rsidRDefault="0059529A" w:rsidP="00C27C5F"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30480</wp:posOffset>
                </wp:positionV>
                <wp:extent cx="2514600" cy="3246755"/>
                <wp:effectExtent l="3810" t="0" r="5715" b="1270"/>
                <wp:wrapNone/>
                <wp:docPr id="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246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E09ED0" id="AutoShape 22" o:spid="_x0000_s1026" style="position:absolute;margin-left:49.05pt;margin-top:2.4pt;width:198pt;height:255.6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" fillcolor="silver" stroked="f">
                <v:fill opacity="16448f"/>
              </v:roundrect>
            </w:pict>
          </mc:Fallback>
        </mc:AlternateContent>
      </w:r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121920</wp:posOffset>
                </wp:positionV>
                <wp:extent cx="2171700" cy="219075"/>
                <wp:effectExtent l="3810" t="0" r="0" b="381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7C5F" w:rsidRPr="00A86F3A" w:rsidRDefault="0059529A" w:rsidP="00C27C5F">
                            <w:pPr>
                              <w:rPr>
                                <w:rFonts w:ascii="Arial" w:hAnsi="Arial"/>
                                <w:b/>
                                <w:color w:val="E0134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0"/>
                              </w:rPr>
                              <w:t>T</w:t>
                            </w:r>
                            <w:r w:rsidR="00E44595">
                              <w:rPr>
                                <w:rFonts w:ascii="Arial" w:hAnsi="Arial"/>
                                <w:b/>
                                <w:color w:val="E01340"/>
                                <w:sz w:val="20"/>
                              </w:rPr>
                              <w:t>ILBEHØ</w:t>
                            </w: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0"/>
                              </w:rPr>
                              <w:t xml:space="preserve">R </w:t>
                            </w:r>
                            <w:r w:rsidR="00E44595">
                              <w:rPr>
                                <w:rFonts w:ascii="Arial" w:hAnsi="Arial"/>
                                <w:b/>
                                <w:color w:val="E01340"/>
                                <w:sz w:val="20"/>
                              </w:rPr>
                              <w:t>DER MEDFØLGER</w:t>
                            </w: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0"/>
                              </w:rPr>
                              <w:t xml:space="preserve"> INGÅR</w:t>
                            </w:r>
                          </w:p>
                          <w:p w:rsidR="00C27C5F" w:rsidRPr="00855A40" w:rsidRDefault="00C27C5F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76.05pt;margin-top:9.6pt;width:171pt;height:17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9ztwIAAMA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" filled="f" stroked="f">
                <v:textbox>
                  <w:txbxContent>
                    <w:p w:rsidR="00C27C5F" w:rsidRPr="00A86F3A" w:rsidRDefault="0059529A" w:rsidP="00C27C5F">
                      <w:pPr>
                        <w:rPr>
                          <w:rFonts w:ascii="Arial" w:hAnsi="Arial"/>
                          <w:b/>
                          <w:color w:val="E0134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E01340"/>
                          <w:sz w:val="20"/>
                        </w:rPr>
                        <w:t>T</w:t>
                      </w:r>
                      <w:r w:rsidR="00E44595">
                        <w:rPr>
                          <w:rFonts w:ascii="Arial" w:hAnsi="Arial"/>
                          <w:b/>
                          <w:color w:val="E01340"/>
                          <w:sz w:val="20"/>
                        </w:rPr>
                        <w:t>ILBEHØ</w:t>
                      </w:r>
                      <w:r>
                        <w:rPr>
                          <w:rFonts w:ascii="Arial" w:hAnsi="Arial"/>
                          <w:b/>
                          <w:color w:val="E01340"/>
                          <w:sz w:val="20"/>
                        </w:rPr>
                        <w:t xml:space="preserve">R </w:t>
                      </w:r>
                      <w:r w:rsidR="00E44595">
                        <w:rPr>
                          <w:rFonts w:ascii="Arial" w:hAnsi="Arial"/>
                          <w:b/>
                          <w:color w:val="E01340"/>
                          <w:sz w:val="20"/>
                        </w:rPr>
                        <w:t>DER MEDFØLGER</w:t>
                      </w:r>
                      <w:r>
                        <w:rPr>
                          <w:rFonts w:ascii="Arial" w:hAnsi="Arial"/>
                          <w:b/>
                          <w:color w:val="E01340"/>
                          <w:sz w:val="20"/>
                        </w:rPr>
                        <w:t xml:space="preserve"> INGÅR</w:t>
                      </w:r>
                    </w:p>
                    <w:p w:rsidR="00C27C5F" w:rsidRPr="00855A40" w:rsidRDefault="00C27C5F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7C5F" w:rsidRDefault="0059529A" w:rsidP="00C27C5F"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165735</wp:posOffset>
                </wp:positionV>
                <wp:extent cx="2400300" cy="3098800"/>
                <wp:effectExtent l="3810" t="0" r="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09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29A" w:rsidRPr="00E44595" w:rsidRDefault="0059529A" w:rsidP="0059529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Standardfo</w:t>
                            </w:r>
                            <w:r w:rsid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d</w:t>
                            </w:r>
                          </w:p>
                          <w:p w:rsidR="0059529A" w:rsidRPr="00E44595" w:rsidRDefault="00E44595" w:rsidP="0059529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Lynlåsfod</w:t>
                            </w:r>
                          </w:p>
                          <w:p w:rsidR="0059529A" w:rsidRPr="00E44595" w:rsidRDefault="0059529A" w:rsidP="0059529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Knaph</w:t>
                            </w:r>
                            <w:r w:rsid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ulsfod</w:t>
                            </w:r>
                          </w:p>
                          <w:p w:rsidR="0059529A" w:rsidRPr="00E44595" w:rsidRDefault="0059529A" w:rsidP="0059529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Knapisyningsfo</w:t>
                            </w:r>
                            <w:r w:rsid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d</w:t>
                            </w:r>
                          </w:p>
                          <w:p w:rsidR="0059529A" w:rsidRPr="00E44595" w:rsidRDefault="00E44595" w:rsidP="0059529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Opsprætter</w:t>
                            </w:r>
                            <w:r w:rsidR="0059529A"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 xml:space="preserve"> / b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ø</w:t>
                            </w:r>
                            <w:r w:rsidR="0059529A"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rste</w:t>
                            </w:r>
                          </w:p>
                          <w:p w:rsidR="0059529A" w:rsidRPr="00E44595" w:rsidRDefault="0059529A" w:rsidP="0059529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Kant-/quilt</w:t>
                            </w:r>
                            <w:r w:rsid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e</w:t>
                            </w:r>
                            <w:r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lin</w:t>
                            </w:r>
                            <w:r w:rsid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e</w:t>
                            </w:r>
                            <w:r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al</w:t>
                            </w:r>
                          </w:p>
                          <w:p w:rsidR="00E44595" w:rsidRDefault="0059529A" w:rsidP="0059529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Nål</w:t>
                            </w:r>
                            <w:r w:rsid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e</w:t>
                            </w:r>
                          </w:p>
                          <w:p w:rsidR="0059529A" w:rsidRPr="00E44595" w:rsidRDefault="0059529A" w:rsidP="0059529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Tråd</w:t>
                            </w:r>
                            <w:r w:rsid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rullekapsler</w:t>
                            </w:r>
                          </w:p>
                          <w:p w:rsidR="0059529A" w:rsidRPr="00E44595" w:rsidRDefault="0059529A" w:rsidP="0059529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Spol</w:t>
                            </w:r>
                            <w:r w:rsid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 xml:space="preserve">er </w:t>
                            </w:r>
                            <w:r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(3)</w:t>
                            </w:r>
                          </w:p>
                          <w:p w:rsidR="0059529A" w:rsidRPr="00E44595" w:rsidRDefault="0059529A" w:rsidP="0059529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L-skru</w:t>
                            </w:r>
                            <w:r w:rsid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etrækker</w:t>
                            </w:r>
                          </w:p>
                          <w:p w:rsidR="0059529A" w:rsidRPr="00E44595" w:rsidRDefault="00E44595" w:rsidP="0059529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Stoppeplade</w:t>
                            </w:r>
                          </w:p>
                          <w:p w:rsidR="0059529A" w:rsidRPr="00E44595" w:rsidRDefault="0059529A" w:rsidP="0059529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E</w:t>
                            </w:r>
                            <w:r w:rsid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kstra</w:t>
                            </w:r>
                            <w:r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 xml:space="preserve"> trådh</w:t>
                            </w:r>
                            <w:r w:rsid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older</w:t>
                            </w:r>
                          </w:p>
                          <w:p w:rsidR="0059529A" w:rsidRPr="00E44595" w:rsidRDefault="0059529A" w:rsidP="0059529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Filt</w:t>
                            </w:r>
                            <w:r w:rsid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skiver</w:t>
                            </w:r>
                            <w:r w:rsidRP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 xml:space="preserve"> til trådh</w:t>
                            </w:r>
                            <w:r w:rsidR="00E4459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  <w:lang w:val="da-DK"/>
                              </w:rPr>
                              <w:t>older</w:t>
                            </w:r>
                          </w:p>
                          <w:p w:rsidR="00C27C5F" w:rsidRDefault="00E44595" w:rsidP="0059529A">
                            <w:pPr>
                              <w:spacing w:line="360" w:lineRule="auto"/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Støvhætte</w:t>
                            </w:r>
                          </w:p>
                          <w:p w:rsidR="00C27C5F" w:rsidRPr="00A86F3A" w:rsidRDefault="00C27C5F" w:rsidP="00C27C5F">
                            <w:pPr>
                              <w:rPr>
                                <w:rFonts w:ascii="Arial" w:hAnsi="Arial"/>
                                <w:color w:val="8080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76.05pt;margin-top:13.05pt;width:189pt;height:24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" filled="f" stroked="f">
                <v:textbox>
                  <w:txbxContent>
                    <w:p w:rsidR="0059529A" w:rsidRPr="00E44595" w:rsidRDefault="0059529A" w:rsidP="0059529A">
                      <w:pPr>
                        <w:spacing w:line="360" w:lineRule="auto"/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</w:pPr>
                      <w:r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Standardfo</w:t>
                      </w:r>
                      <w:r w:rsid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d</w:t>
                      </w:r>
                    </w:p>
                    <w:p w:rsidR="0059529A" w:rsidRPr="00E44595" w:rsidRDefault="00E44595" w:rsidP="0059529A">
                      <w:pPr>
                        <w:spacing w:line="360" w:lineRule="auto"/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Lynlåsfod</w:t>
                      </w:r>
                    </w:p>
                    <w:p w:rsidR="0059529A" w:rsidRPr="00E44595" w:rsidRDefault="0059529A" w:rsidP="0059529A">
                      <w:pPr>
                        <w:spacing w:line="360" w:lineRule="auto"/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</w:pPr>
                      <w:r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Knaph</w:t>
                      </w:r>
                      <w:r w:rsid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ulsfod</w:t>
                      </w:r>
                    </w:p>
                    <w:p w:rsidR="0059529A" w:rsidRPr="00E44595" w:rsidRDefault="0059529A" w:rsidP="0059529A">
                      <w:pPr>
                        <w:spacing w:line="360" w:lineRule="auto"/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</w:pPr>
                      <w:r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Knapisyningsfo</w:t>
                      </w:r>
                      <w:r w:rsid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d</w:t>
                      </w:r>
                    </w:p>
                    <w:p w:rsidR="0059529A" w:rsidRPr="00E44595" w:rsidRDefault="00E44595" w:rsidP="0059529A">
                      <w:pPr>
                        <w:spacing w:line="360" w:lineRule="auto"/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Opsprætter</w:t>
                      </w:r>
                      <w:r w:rsidR="0059529A"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 xml:space="preserve"> / b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ø</w:t>
                      </w:r>
                      <w:r w:rsidR="0059529A"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rste</w:t>
                      </w:r>
                    </w:p>
                    <w:p w:rsidR="0059529A" w:rsidRPr="00E44595" w:rsidRDefault="0059529A" w:rsidP="0059529A">
                      <w:pPr>
                        <w:spacing w:line="360" w:lineRule="auto"/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</w:pPr>
                      <w:r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Kant-/quilt</w:t>
                      </w:r>
                      <w:r w:rsid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e</w:t>
                      </w:r>
                      <w:r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lin</w:t>
                      </w:r>
                      <w:r w:rsid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e</w:t>
                      </w:r>
                      <w:r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al</w:t>
                      </w:r>
                    </w:p>
                    <w:p w:rsidR="00E44595" w:rsidRDefault="0059529A" w:rsidP="0059529A">
                      <w:pPr>
                        <w:spacing w:line="360" w:lineRule="auto"/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</w:pPr>
                      <w:r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Nål</w:t>
                      </w:r>
                      <w:r w:rsid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e</w:t>
                      </w:r>
                    </w:p>
                    <w:p w:rsidR="0059529A" w:rsidRPr="00E44595" w:rsidRDefault="0059529A" w:rsidP="0059529A">
                      <w:pPr>
                        <w:spacing w:line="360" w:lineRule="auto"/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</w:pPr>
                      <w:r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Tråd</w:t>
                      </w:r>
                      <w:r w:rsid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rullekapsler</w:t>
                      </w:r>
                    </w:p>
                    <w:p w:rsidR="0059529A" w:rsidRPr="00E44595" w:rsidRDefault="0059529A" w:rsidP="0059529A">
                      <w:pPr>
                        <w:spacing w:line="360" w:lineRule="auto"/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</w:pPr>
                      <w:r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Spol</w:t>
                      </w:r>
                      <w:r w:rsid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 xml:space="preserve">er </w:t>
                      </w:r>
                      <w:r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(3)</w:t>
                      </w:r>
                    </w:p>
                    <w:p w:rsidR="0059529A" w:rsidRPr="00E44595" w:rsidRDefault="0059529A" w:rsidP="0059529A">
                      <w:pPr>
                        <w:spacing w:line="360" w:lineRule="auto"/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</w:pPr>
                      <w:r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L-skru</w:t>
                      </w:r>
                      <w:r w:rsid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etrækker</w:t>
                      </w:r>
                    </w:p>
                    <w:p w:rsidR="0059529A" w:rsidRPr="00E44595" w:rsidRDefault="00E44595" w:rsidP="0059529A">
                      <w:pPr>
                        <w:spacing w:line="360" w:lineRule="auto"/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Stoppeplade</w:t>
                      </w:r>
                    </w:p>
                    <w:p w:rsidR="0059529A" w:rsidRPr="00E44595" w:rsidRDefault="0059529A" w:rsidP="0059529A">
                      <w:pPr>
                        <w:spacing w:line="360" w:lineRule="auto"/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</w:pPr>
                      <w:r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E</w:t>
                      </w:r>
                      <w:r w:rsid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kstra</w:t>
                      </w:r>
                      <w:r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 xml:space="preserve"> trådh</w:t>
                      </w:r>
                      <w:r w:rsid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older</w:t>
                      </w:r>
                    </w:p>
                    <w:p w:rsidR="0059529A" w:rsidRPr="00E44595" w:rsidRDefault="0059529A" w:rsidP="0059529A">
                      <w:pPr>
                        <w:spacing w:line="360" w:lineRule="auto"/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</w:pPr>
                      <w:r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Filt</w:t>
                      </w:r>
                      <w:r w:rsid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skiver</w:t>
                      </w:r>
                      <w:r w:rsidRP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 xml:space="preserve"> til trådh</w:t>
                      </w:r>
                      <w:r w:rsidR="00E4459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  <w:lang w:val="da-DK"/>
                        </w:rPr>
                        <w:t>older</w:t>
                      </w:r>
                    </w:p>
                    <w:p w:rsidR="00C27C5F" w:rsidRDefault="00E44595" w:rsidP="0059529A">
                      <w:pPr>
                        <w:spacing w:line="360" w:lineRule="auto"/>
                        <w:rPr>
                          <w:color w:val="808080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Støvhætte</w:t>
                      </w:r>
                    </w:p>
                    <w:p w:rsidR="00C27C5F" w:rsidRPr="00A86F3A" w:rsidRDefault="00C27C5F" w:rsidP="00C27C5F">
                      <w:pPr>
                        <w:rPr>
                          <w:rFonts w:ascii="Arial" w:hAnsi="Arial"/>
                          <w:color w:val="808080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10160</wp:posOffset>
                </wp:positionV>
                <wp:extent cx="4137660" cy="3020060"/>
                <wp:effectExtent l="3810" t="2540" r="1905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302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7C5F" w:rsidRDefault="0059529A">
                            <w:r>
                              <w:rPr>
                                <w:noProof/>
                                <w:lang w:val="da-DK" w:eastAsia="da-DK"/>
                              </w:rPr>
                              <w:drawing>
                                <wp:inline distT="0" distB="0" distL="0" distR="0">
                                  <wp:extent cx="3952875" cy="2924175"/>
                                  <wp:effectExtent l="0" t="0" r="9525" b="9525"/>
                                  <wp:docPr id="1" name="Bild 1" descr="TALENT 3323 Beauty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ALENT 3323 Beauty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247.05pt;margin-top:.8pt;width:325.8pt;height:237.8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jEggIAABYFAAAOAAAAZHJzL2Uyb0RvYy54bWysVNtu3CAQfa/Uf0C8b3yJ92Ir3iiXuqqU&#10;XqSkH8ACXqNiQEDWTqv8ewe8u92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" stroked="f">
                <v:textbox style="mso-fit-shape-to-text:t">
                  <w:txbxContent>
                    <w:p w:rsidR="00C27C5F" w:rsidRDefault="0059529A">
                      <w:r>
                        <w:rPr>
                          <w:noProof/>
                          <w:lang w:val="sv-SE" w:eastAsia="sv-SE"/>
                        </w:rPr>
                        <w:drawing>
                          <wp:inline distT="0" distB="0" distL="0" distR="0">
                            <wp:extent cx="3952875" cy="2924175"/>
                            <wp:effectExtent l="0" t="0" r="9525" b="9525"/>
                            <wp:docPr id="1" name="Bild 1" descr="TALENT 3323 Beauty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ALENT 3323 Beauty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7C5F" w:rsidRDefault="00C27C5F" w:rsidP="00C27C5F"/>
    <w:p w:rsidR="00C27C5F" w:rsidRDefault="00C27C5F" w:rsidP="00C27C5F"/>
    <w:p w:rsidR="00C27C5F" w:rsidRDefault="00C27C5F" w:rsidP="00C27C5F"/>
    <w:p w:rsidR="00C27C5F" w:rsidRDefault="00C27C5F" w:rsidP="00C27C5F"/>
    <w:p w:rsidR="00C27C5F" w:rsidRDefault="00C27C5F" w:rsidP="00C27C5F"/>
    <w:p w:rsidR="00C27C5F" w:rsidRDefault="00C27C5F" w:rsidP="00C27C5F"/>
    <w:p w:rsidR="00C27C5F" w:rsidRDefault="00C27C5F" w:rsidP="00C27C5F">
      <w:pPr>
        <w:sectPr w:rsidR="00C27C5F">
          <w:type w:val="continuous"/>
          <w:pgSz w:w="12240" w:h="15840"/>
          <w:pgMar w:top="0" w:right="0" w:bottom="0" w:left="0" w:header="0" w:footer="0" w:gutter="0"/>
          <w:cols w:space="720"/>
          <w:formProt w:val="0"/>
        </w:sectPr>
      </w:pPr>
    </w:p>
    <w:p w:rsidR="00C27C5F" w:rsidRDefault="0059529A" w:rsidP="00C27C5F"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2365375</wp:posOffset>
                </wp:positionV>
                <wp:extent cx="2628900" cy="342900"/>
                <wp:effectExtent l="3810" t="3175" r="0" b="0"/>
                <wp:wrapSquare wrapText="bothSides"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7C5F" w:rsidRPr="00A86F3A" w:rsidRDefault="0059529A" w:rsidP="00C27C5F">
                            <w:pPr>
                              <w:rPr>
                                <w:rFonts w:ascii="Arial" w:hAnsi="Arial"/>
                                <w:b/>
                                <w:color w:val="E0134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8"/>
                              </w:rPr>
                              <w:t>EGENSKA</w:t>
                            </w:r>
                            <w:r w:rsidR="00E44595">
                              <w:rPr>
                                <w:rFonts w:ascii="Arial" w:hAnsi="Arial"/>
                                <w:b/>
                                <w:color w:val="E01340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8"/>
                              </w:rPr>
                              <w:t>ER</w:t>
                            </w:r>
                          </w:p>
                          <w:p w:rsidR="00C27C5F" w:rsidRPr="00855A40" w:rsidRDefault="00C27C5F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85.05pt;margin-top:186.25pt;width:207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Kj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" filled="f" stroked="f">
                <v:textbox>
                  <w:txbxContent>
                    <w:p w:rsidR="00C27C5F" w:rsidRPr="00A86F3A" w:rsidRDefault="0059529A" w:rsidP="00C27C5F">
                      <w:pPr>
                        <w:rPr>
                          <w:rFonts w:ascii="Arial" w:hAnsi="Arial"/>
                          <w:b/>
                          <w:color w:val="E0134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E01340"/>
                          <w:sz w:val="28"/>
                        </w:rPr>
                        <w:t>EGENSKA</w:t>
                      </w:r>
                      <w:r w:rsidR="00E44595">
                        <w:rPr>
                          <w:rFonts w:ascii="Arial" w:hAnsi="Arial"/>
                          <w:b/>
                          <w:color w:val="E01340"/>
                          <w:sz w:val="28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color w:val="E01340"/>
                          <w:sz w:val="28"/>
                        </w:rPr>
                        <w:t>ER</w:t>
                      </w:r>
                    </w:p>
                    <w:p w:rsidR="00C27C5F" w:rsidRPr="00855A40" w:rsidRDefault="00C27C5F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2736215</wp:posOffset>
                </wp:positionV>
                <wp:extent cx="6505575" cy="2059940"/>
                <wp:effectExtent l="3810" t="2540" r="0" b="4445"/>
                <wp:wrapSquare wrapText="bothSides"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A83" w:rsidRPr="0059529A" w:rsidRDefault="008A1A83" w:rsidP="008A1A83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D358C2"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23 </w:t>
                            </w:r>
                            <w:r w:rsidR="0059529A"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s</w:t>
                            </w:r>
                            <w:r w:rsidR="00E44595"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ømme</w:t>
                            </w:r>
                          </w:p>
                          <w:p w:rsidR="0059529A" w:rsidRPr="008A1A83" w:rsidRDefault="0059529A" w:rsidP="008A1A83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1 st</w:t>
                            </w:r>
                            <w:r w:rsidR="00E44595"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1-</w:t>
                            </w:r>
                            <w:r w:rsidR="00E44595"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trins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knaph</w:t>
                            </w:r>
                            <w:r w:rsidR="00E44595"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ul</w:t>
                            </w:r>
                          </w:p>
                          <w:p w:rsidR="00C27C5F" w:rsidRPr="00D358C2" w:rsidRDefault="0059529A" w:rsidP="00C27C5F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Justerbar st</w:t>
                            </w:r>
                            <w:r w:rsidR="00E44595"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ingbredde og -længde</w:t>
                            </w:r>
                          </w:p>
                          <w:p w:rsidR="0059529A" w:rsidRPr="00D358C2" w:rsidRDefault="0059529A" w:rsidP="00C27C5F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Nål</w:t>
                            </w:r>
                            <w:r w:rsidR="00E44595"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tr</w:t>
                            </w:r>
                            <w:r w:rsidR="00E44595"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åder</w:t>
                            </w:r>
                          </w:p>
                          <w:p w:rsidR="00C27C5F" w:rsidRPr="00D358C2" w:rsidRDefault="00E44595" w:rsidP="00C27C5F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Vandretliggende undertrådsspole</w:t>
                            </w:r>
                          </w:p>
                          <w:p w:rsidR="00C27C5F" w:rsidRPr="00D358C2" w:rsidRDefault="0059529A" w:rsidP="00C27C5F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E</w:t>
                            </w:r>
                            <w:r w:rsidR="00E44595">
                              <w:rPr>
                                <w:rFonts w:ascii="Arial" w:hAnsi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ks</w:t>
                            </w:r>
                            <w:r>
                              <w:rPr>
                                <w:rFonts w:ascii="Arial" w:hAnsi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tra h</w:t>
                            </w:r>
                            <w:r w:rsidR="00E44595">
                              <w:rPr>
                                <w:rFonts w:ascii="Arial" w:hAnsi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øjt trykfodsløft</w:t>
                            </w:r>
                          </w:p>
                          <w:p w:rsidR="00C27C5F" w:rsidRDefault="0059529A" w:rsidP="00C27C5F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Friarm</w:t>
                            </w:r>
                          </w:p>
                          <w:p w:rsidR="008A1A83" w:rsidRPr="00D358C2" w:rsidRDefault="0059529A" w:rsidP="008A1A83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Til</w:t>
                            </w:r>
                            <w:r w:rsidR="00E44595"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behø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>r</w:t>
                            </w:r>
                            <w:r w:rsidR="00E44595"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medfølger</w:t>
                            </w:r>
                            <w:bookmarkStart w:id="0" w:name="_GoBack"/>
                            <w:bookmarkEnd w:id="0"/>
                          </w:p>
                          <w:p w:rsidR="008A1A83" w:rsidRPr="00D358C2" w:rsidRDefault="008A1A83" w:rsidP="00C27C5F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/>
                                <w:color w:val="808080"/>
                                <w:sz w:val="22"/>
                                <w:szCs w:val="22"/>
                              </w:rPr>
                            </w:pPr>
                          </w:p>
                          <w:p w:rsidR="00C27C5F" w:rsidRPr="00D358C2" w:rsidRDefault="00C27C5F" w:rsidP="00C27C5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</w:pPr>
                          </w:p>
                          <w:p w:rsidR="00C27C5F" w:rsidRPr="00D358C2" w:rsidRDefault="00C27C5F" w:rsidP="00C27C5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76.05pt;margin-top:215.45pt;width:512.25pt;height:16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uL0vA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" filled="f" stroked="f">
                <v:textbox>
                  <w:txbxContent>
                    <w:p w:rsidR="008A1A83" w:rsidRPr="0059529A" w:rsidRDefault="008A1A83" w:rsidP="008A1A83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</w:rPr>
                      </w:pPr>
                      <w:r w:rsidRPr="00D358C2"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 xml:space="preserve">23 </w:t>
                      </w:r>
                      <w:r w:rsidR="0059529A"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s</w:t>
                      </w:r>
                      <w:r w:rsidR="00E44595"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ømme</w:t>
                      </w:r>
                    </w:p>
                    <w:p w:rsidR="0059529A" w:rsidRPr="008A1A83" w:rsidRDefault="0059529A" w:rsidP="008A1A83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1 st</w:t>
                      </w:r>
                      <w:r w:rsidR="00E44595"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 xml:space="preserve"> 1-</w:t>
                      </w:r>
                      <w:r w:rsidR="00E44595"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trins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 xml:space="preserve"> knaph</w:t>
                      </w:r>
                      <w:r w:rsidR="00E44595"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ul</w:t>
                      </w:r>
                    </w:p>
                    <w:p w:rsidR="00C27C5F" w:rsidRPr="00D358C2" w:rsidRDefault="0059529A" w:rsidP="00C27C5F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Justerbar st</w:t>
                      </w:r>
                      <w:r w:rsidR="00E44595"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ingbredde og -længde</w:t>
                      </w:r>
                    </w:p>
                    <w:p w:rsidR="0059529A" w:rsidRPr="00D358C2" w:rsidRDefault="0059529A" w:rsidP="00C27C5F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Nål</w:t>
                      </w:r>
                      <w:r w:rsidR="00E44595"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tr</w:t>
                      </w:r>
                      <w:r w:rsidR="00E44595"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åder</w:t>
                      </w:r>
                    </w:p>
                    <w:p w:rsidR="00C27C5F" w:rsidRPr="00D358C2" w:rsidRDefault="00E44595" w:rsidP="00C27C5F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Vandretliggende undertrådsspole</w:t>
                      </w:r>
                    </w:p>
                    <w:p w:rsidR="00C27C5F" w:rsidRPr="00D358C2" w:rsidRDefault="0059529A" w:rsidP="00C27C5F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808080"/>
                          <w:sz w:val="22"/>
                          <w:szCs w:val="22"/>
                        </w:rPr>
                        <w:t>E</w:t>
                      </w:r>
                      <w:r w:rsidR="00E44595">
                        <w:rPr>
                          <w:rFonts w:ascii="Arial" w:hAnsi="Arial"/>
                          <w:b/>
                          <w:color w:val="808080"/>
                          <w:sz w:val="22"/>
                          <w:szCs w:val="22"/>
                        </w:rPr>
                        <w:t>ks</w:t>
                      </w:r>
                      <w:r>
                        <w:rPr>
                          <w:rFonts w:ascii="Arial" w:hAnsi="Arial"/>
                          <w:b/>
                          <w:color w:val="808080"/>
                          <w:sz w:val="22"/>
                          <w:szCs w:val="22"/>
                        </w:rPr>
                        <w:t>tra h</w:t>
                      </w:r>
                      <w:r w:rsidR="00E44595">
                        <w:rPr>
                          <w:rFonts w:ascii="Arial" w:hAnsi="Arial"/>
                          <w:b/>
                          <w:color w:val="808080"/>
                          <w:sz w:val="22"/>
                          <w:szCs w:val="22"/>
                        </w:rPr>
                        <w:t>øjt trykfodsløft</w:t>
                      </w:r>
                    </w:p>
                    <w:p w:rsidR="00C27C5F" w:rsidRDefault="0059529A" w:rsidP="00C27C5F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808080"/>
                          <w:sz w:val="22"/>
                          <w:szCs w:val="22"/>
                        </w:rPr>
                        <w:t>Friarm</w:t>
                      </w:r>
                    </w:p>
                    <w:p w:rsidR="008A1A83" w:rsidRPr="00D358C2" w:rsidRDefault="0059529A" w:rsidP="008A1A83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Til</w:t>
                      </w:r>
                      <w:r w:rsidR="00E44595"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behø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>r</w:t>
                      </w:r>
                      <w:r w:rsidR="00E44595"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  <w:t xml:space="preserve"> medfølger</w:t>
                      </w:r>
                      <w:bookmarkStart w:id="1" w:name="_GoBack"/>
                      <w:bookmarkEnd w:id="1"/>
                    </w:p>
                    <w:p w:rsidR="008A1A83" w:rsidRPr="00D358C2" w:rsidRDefault="008A1A83" w:rsidP="00C27C5F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/>
                          <w:color w:val="808080"/>
                          <w:sz w:val="22"/>
                          <w:szCs w:val="22"/>
                        </w:rPr>
                      </w:pPr>
                    </w:p>
                    <w:p w:rsidR="00C27C5F" w:rsidRPr="00D358C2" w:rsidRDefault="00C27C5F" w:rsidP="00C27C5F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</w:pPr>
                    </w:p>
                    <w:p w:rsidR="00C27C5F" w:rsidRPr="00D358C2" w:rsidRDefault="00C27C5F" w:rsidP="00C27C5F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0808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2151380</wp:posOffset>
                </wp:positionV>
                <wp:extent cx="6515100" cy="0"/>
                <wp:effectExtent l="13335" t="8255" r="5715" b="10795"/>
                <wp:wrapNone/>
                <wp:docPr id="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C8201" id="Line 1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05pt,169.4pt" to="562.05pt,1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HZQIQIAAEMEAAAOAAAAZHJzL2Uyb0RvYy54bWysU82O2jAQvlfqO1i+QxIWK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" strokecolor="#333">
                <v:stroke dashstyle="1 1"/>
              </v:line>
            </w:pict>
          </mc:Fallback>
        </mc:AlternateContent>
      </w:r>
      <w:r w:rsidR="00C27C5F">
        <w:t xml:space="preserve"> </w:t>
      </w:r>
    </w:p>
    <w:sectPr w:rsidR="00C27C5F" w:rsidSect="00C27C5F">
      <w:type w:val="continuous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D44" w:rsidRDefault="00852D44">
      <w:r>
        <w:separator/>
      </w:r>
    </w:p>
  </w:endnote>
  <w:endnote w:type="continuationSeparator" w:id="0">
    <w:p w:rsidR="00852D44" w:rsidRDefault="0085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D44" w:rsidRDefault="00852D44">
      <w:r>
        <w:separator/>
      </w:r>
    </w:p>
  </w:footnote>
  <w:footnote w:type="continuationSeparator" w:id="0">
    <w:p w:rsidR="00852D44" w:rsidRDefault="00852D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A2961"/>
    <w:multiLevelType w:val="multilevel"/>
    <w:tmpl w:val="43822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11425"/>
    <w:multiLevelType w:val="hybridMultilevel"/>
    <w:tmpl w:val="E84A1640"/>
    <w:lvl w:ilvl="0" w:tplc="33A6EE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808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DD54A6"/>
    <w:multiLevelType w:val="hybridMultilevel"/>
    <w:tmpl w:val="4382269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5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8F8"/>
    <w:rsid w:val="0011264A"/>
    <w:rsid w:val="001B24A9"/>
    <w:rsid w:val="00222C05"/>
    <w:rsid w:val="0042789F"/>
    <w:rsid w:val="004848F8"/>
    <w:rsid w:val="00494033"/>
    <w:rsid w:val="0059529A"/>
    <w:rsid w:val="00852D44"/>
    <w:rsid w:val="008A1A83"/>
    <w:rsid w:val="00924063"/>
    <w:rsid w:val="00940468"/>
    <w:rsid w:val="00975528"/>
    <w:rsid w:val="009C4BF0"/>
    <w:rsid w:val="00A50532"/>
    <w:rsid w:val="00BB500C"/>
    <w:rsid w:val="00C27C5F"/>
    <w:rsid w:val="00CD3D76"/>
    <w:rsid w:val="00D358C2"/>
    <w:rsid w:val="00E44595"/>
    <w:rsid w:val="00F45423"/>
    <w:rsid w:val="00F6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B9409149-C1C3-4EA2-B97D-8A70A1FC8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55A4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55A40"/>
    <w:pPr>
      <w:tabs>
        <w:tab w:val="center" w:pos="4320"/>
        <w:tab w:val="right" w:pos="8640"/>
      </w:tabs>
    </w:pPr>
  </w:style>
  <w:style w:type="paragraph" w:customStyle="1" w:styleId="aria">
    <w:name w:val="aria"/>
    <w:basedOn w:val="Normal"/>
    <w:rsid w:val="00855A40"/>
    <w:pPr>
      <w:ind w:left="1080" w:right="10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94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HoyK\LOCALS~1\Temp\5282-Prod_Sum_Temp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5282-Prod_Sum_Temp.dot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Boertman</dc:creator>
  <cp:keywords/>
  <cp:lastModifiedBy>Dorte Bendsen</cp:lastModifiedBy>
  <cp:revision>2</cp:revision>
  <cp:lastPrinted>2010-02-17T13:08:00Z</cp:lastPrinted>
  <dcterms:created xsi:type="dcterms:W3CDTF">2016-09-21T13:03:00Z</dcterms:created>
  <dcterms:modified xsi:type="dcterms:W3CDTF">2016-09-21T13:03:00Z</dcterms:modified>
</cp:coreProperties>
</file>